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Pr="00E62EF7" w:rsidRDefault="007B6DB4" w:rsidP="006B4C5A">
            <w:pPr>
              <w:rPr>
                <w:color w:val="C00000"/>
                <w:sz w:val="24"/>
                <w:szCs w:val="24"/>
              </w:rPr>
            </w:pPr>
            <w:r w:rsidRPr="00442249">
              <w:rPr>
                <w:color w:val="00B050"/>
                <w:sz w:val="24"/>
                <w:szCs w:val="24"/>
              </w:rPr>
              <w:t>DOŚWIADCZENIE</w:t>
            </w:r>
          </w:p>
          <w:p w14:paraId="1A811A67" w14:textId="50B3705E" w:rsidR="007B6DB4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2021 – do dzisiaj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7B6DB4">
              <w:rPr>
                <w:b/>
                <w:bCs/>
                <w:color w:val="000000" w:themeColor="text1"/>
                <w:sz w:val="20"/>
                <w:szCs w:val="20"/>
              </w:rPr>
              <w:t>Team Leader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BBD4CD3" w14:textId="77777777" w:rsidR="008E403F" w:rsidRPr="006B4C5A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</w:p>
          <w:p w14:paraId="38391A30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1AE6D9F" w14:textId="77777777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19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2021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JAVA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1BB0197F" w14:textId="5133BA84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C</w:t>
            </w:r>
            <w:r w:rsidRPr="006B4C5A">
              <w:rPr>
                <w:color w:val="000000" w:themeColor="text1"/>
                <w:sz w:val="18"/>
                <w:szCs w:val="18"/>
              </w:rPr>
              <w:t>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 </w:t>
            </w:r>
          </w:p>
          <w:p w14:paraId="403CFA6D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E60113E" w14:textId="41922CBD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15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2019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Junior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6827C12" w14:textId="27108ACF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.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Pr="00442249" w:rsidRDefault="008E403F" w:rsidP="006B4C5A">
            <w:pPr>
              <w:rPr>
                <w:color w:val="00B050"/>
                <w:sz w:val="24"/>
                <w:szCs w:val="24"/>
              </w:rPr>
            </w:pPr>
            <w:r w:rsidRPr="00442249">
              <w:rPr>
                <w:color w:val="00B050"/>
                <w:sz w:val="24"/>
                <w:szCs w:val="24"/>
              </w:rPr>
              <w:t>WYKSZTAŁCENIE</w:t>
            </w:r>
          </w:p>
          <w:p w14:paraId="78E0D215" w14:textId="00B519EC" w:rsidR="008E403F" w:rsidRP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2011 -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15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– 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mgr. </w:t>
            </w:r>
            <w:proofErr w:type="spellStart"/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inż</w:t>
            </w:r>
            <w:proofErr w:type="spellEnd"/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University of </w:t>
            </w:r>
            <w:proofErr w:type="spellStart"/>
            <w:r>
              <w:rPr>
                <w:b/>
                <w:bCs/>
                <w:color w:val="000000" w:themeColor="text1"/>
                <w:sz w:val="20"/>
                <w:szCs w:val="20"/>
              </w:rPr>
              <w:t>Example</w:t>
            </w:r>
            <w:proofErr w:type="spellEnd"/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Informatyka – Bazy Danych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63E86E8E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16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2011 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technik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informatyk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6B4C5A">
              <w:rPr>
                <w:b/>
                <w:bCs/>
                <w:color w:val="000000" w:themeColor="text1"/>
                <w:sz w:val="20"/>
                <w:szCs w:val="20"/>
              </w:rPr>
              <w:t>Technikum elektroniczne w Warszawie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Pr="00E62EF7" w:rsidRDefault="006B4C5A" w:rsidP="006B4C5A">
            <w:pPr>
              <w:rPr>
                <w:color w:val="C00000"/>
                <w:sz w:val="24"/>
                <w:szCs w:val="24"/>
              </w:rPr>
            </w:pPr>
          </w:p>
          <w:p w14:paraId="0EB440A3" w14:textId="720FCA08" w:rsidR="000629D5" w:rsidRPr="008379A4" w:rsidRDefault="00394DD8" w:rsidP="006B4C5A">
            <w:pPr>
              <w:rPr>
                <w:color w:val="00B0F0"/>
                <w:sz w:val="24"/>
                <w:szCs w:val="24"/>
              </w:rPr>
            </w:pPr>
            <w:r w:rsidRPr="00442249">
              <w:rPr>
                <w:color w:val="00B050"/>
                <w:sz w:val="24"/>
                <w:szCs w:val="24"/>
              </w:rPr>
              <w:t>PROFIL ZAWODOWY</w:t>
            </w:r>
          </w:p>
          <w:p w14:paraId="6242FDDA" w14:textId="19239C05" w:rsidR="00394DD8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adipiscing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elit,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sed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121412C9" w14:textId="77777777" w:rsidR="007B6DB4" w:rsidRDefault="007B6DB4" w:rsidP="006B4C5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00A7A4" w14:textId="664483DC" w:rsidR="007B6DB4" w:rsidRDefault="007B6DB4" w:rsidP="001B5AE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>
              <w:rPr>
                <w:color w:val="000000" w:themeColor="text1"/>
                <w:sz w:val="18"/>
                <w:szCs w:val="18"/>
              </w:rPr>
              <w:t>S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Pr="008379A4" w:rsidRDefault="00CE0514" w:rsidP="00CE0514">
            <w:pPr>
              <w:rPr>
                <w:color w:val="00B0F0"/>
                <w:sz w:val="24"/>
                <w:szCs w:val="24"/>
              </w:rPr>
            </w:pPr>
            <w:r w:rsidRPr="00442249">
              <w:rPr>
                <w:color w:val="00B050"/>
                <w:sz w:val="24"/>
                <w:szCs w:val="24"/>
              </w:rPr>
              <w:t>UMIEJĘTNOŚCI</w:t>
            </w:r>
          </w:p>
          <w:p w14:paraId="380331B9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703EA0">
              <w:rPr>
                <w:color w:val="000000" w:themeColor="text1"/>
                <w:sz w:val="20"/>
                <w:szCs w:val="20"/>
              </w:rPr>
              <w:t>Zarządzanie</w:t>
            </w:r>
          </w:p>
          <w:p w14:paraId="6D975315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Sprzedaż</w:t>
            </w:r>
          </w:p>
          <w:p w14:paraId="615B3467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Przywództwo</w:t>
            </w:r>
          </w:p>
          <w:p w14:paraId="02F6434A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Programowanie</w:t>
            </w:r>
          </w:p>
          <w:p w14:paraId="0173ECB4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Pr="00E62EF7" w:rsidRDefault="00CE0514" w:rsidP="00CE0514">
            <w:pPr>
              <w:rPr>
                <w:color w:val="C00000"/>
                <w:sz w:val="24"/>
                <w:szCs w:val="24"/>
              </w:rPr>
            </w:pPr>
            <w:r w:rsidRPr="00442249">
              <w:rPr>
                <w:color w:val="00B050"/>
                <w:sz w:val="24"/>
                <w:szCs w:val="24"/>
              </w:rPr>
              <w:t>STOS TECHNOLOGICZNY</w:t>
            </w:r>
          </w:p>
          <w:p w14:paraId="12FBCA3B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LARAVEL, GIT</w:t>
            </w:r>
          </w:p>
          <w:p w14:paraId="0E7BFA4C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HTML5, CSS3, JavaScript</w:t>
            </w:r>
          </w:p>
          <w:p w14:paraId="22697D02" w14:textId="77777777" w:rsid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MySQL,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Postgres</w:t>
            </w:r>
            <w:proofErr w:type="spellEnd"/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PHP,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Python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r>
        <w:rPr>
          <w:sz w:val="8"/>
        </w:rPr>
        <w:br w:type="textWrapping" w:clear="all"/>
      </w:r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4C7F4" w14:textId="77777777" w:rsidR="004D28AB" w:rsidRDefault="004D28AB" w:rsidP="000C45FF">
      <w:r>
        <w:separator/>
      </w:r>
    </w:p>
  </w:endnote>
  <w:endnote w:type="continuationSeparator" w:id="0">
    <w:p w14:paraId="2336FC21" w14:textId="77777777" w:rsidR="004D28AB" w:rsidRDefault="004D28A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2A47568A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40B259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" fillcolor="#568278 [2408]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A87CDE6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86429E0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2B104" w14:textId="77777777" w:rsidR="004D28AB" w:rsidRDefault="004D28AB" w:rsidP="000C45FF">
      <w:r>
        <w:separator/>
      </w:r>
    </w:p>
  </w:footnote>
  <w:footnote w:type="continuationSeparator" w:id="0">
    <w:p w14:paraId="6221A06F" w14:textId="77777777" w:rsidR="004D28AB" w:rsidRDefault="004D28A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1DE30BC5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EF261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" fillcolor="#568278 [2408]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2249"/>
    <w:rsid w:val="00445947"/>
    <w:rsid w:val="004813B3"/>
    <w:rsid w:val="00496591"/>
    <w:rsid w:val="004C63E4"/>
    <w:rsid w:val="004D28AB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71D0"/>
    <w:rsid w:val="006B4C5A"/>
    <w:rsid w:val="00703EA0"/>
    <w:rsid w:val="00715FCB"/>
    <w:rsid w:val="00743101"/>
    <w:rsid w:val="007867A0"/>
    <w:rsid w:val="007927F5"/>
    <w:rsid w:val="007B6DB4"/>
    <w:rsid w:val="00802CA0"/>
    <w:rsid w:val="00812A81"/>
    <w:rsid w:val="008379A4"/>
    <w:rsid w:val="00846D4F"/>
    <w:rsid w:val="008A4987"/>
    <w:rsid w:val="008C1736"/>
    <w:rsid w:val="008E403F"/>
    <w:rsid w:val="00922D5C"/>
    <w:rsid w:val="009E7C63"/>
    <w:rsid w:val="00A10A67"/>
    <w:rsid w:val="00A2118D"/>
    <w:rsid w:val="00A61BFC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62EF7"/>
    <w:rsid w:val="00E866EC"/>
    <w:rsid w:val="00E93B74"/>
    <w:rsid w:val="00EA6720"/>
    <w:rsid w:val="00EB0BFC"/>
    <w:rsid w:val="00EB3A62"/>
    <w:rsid w:val="00EE1E9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2022-04-21T06:19:00Z</dcterms:created>
  <dcterms:modified xsi:type="dcterms:W3CDTF">2022-04-21T06:19:00Z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